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8D3" w:rsidRDefault="00FC68D3"/>
    <w:p w:rsidR="001B09F2" w:rsidRDefault="001B09F2">
      <w:pPr>
        <w:rPr>
          <w:rFonts w:asciiTheme="minorHAnsi" w:hAnsiTheme="minorHAnsi" w:cstheme="minorHAnsi"/>
          <w:b/>
          <w:sz w:val="40"/>
          <w:szCs w:val="40"/>
        </w:rPr>
      </w:pPr>
      <w:r w:rsidRPr="001B09F2">
        <w:rPr>
          <w:rFonts w:asciiTheme="minorHAnsi" w:hAnsiTheme="minorHAnsi" w:cstheme="minorHAnsi"/>
          <w:b/>
          <w:sz w:val="40"/>
          <w:szCs w:val="40"/>
        </w:rPr>
        <w:t>ADDING TEXT</w:t>
      </w:r>
      <w:r>
        <w:rPr>
          <w:rFonts w:asciiTheme="minorHAnsi" w:hAnsiTheme="minorHAnsi" w:cstheme="minorHAnsi"/>
          <w:b/>
          <w:sz w:val="40"/>
          <w:szCs w:val="40"/>
        </w:rPr>
        <w:t xml:space="preserve"> ON PHOTOSHOP</w:t>
      </w:r>
    </w:p>
    <w:p w:rsidR="001B09F2" w:rsidRDefault="001B09F2">
      <w:pPr>
        <w:rPr>
          <w:rFonts w:asciiTheme="minorHAnsi" w:hAnsiTheme="minorHAnsi" w:cstheme="minorHAnsi"/>
          <w:b/>
          <w:sz w:val="40"/>
          <w:szCs w:val="40"/>
        </w:rPr>
      </w:pPr>
    </w:p>
    <w:p w:rsidR="001B09F2" w:rsidRDefault="001B09F2">
      <w:pPr>
        <w:rPr>
          <w:rFonts w:asciiTheme="minorHAnsi" w:hAnsiTheme="minorHAnsi" w:cstheme="minorHAnsi"/>
          <w:b/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920750</wp:posOffset>
                </wp:positionV>
                <wp:extent cx="2495550" cy="3429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9F2" w:rsidRPr="001B09F2" w:rsidRDefault="001B09F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09F2">
                              <w:rPr>
                                <w:rFonts w:asciiTheme="minorHAnsi" w:hAnsiTheme="minorHAnsi" w:cstheme="minorHAnsi"/>
                              </w:rPr>
                              <w:t xml:space="preserve">Click on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‘</w:t>
                            </w:r>
                            <w:r w:rsidRPr="001B09F2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’</w:t>
                            </w:r>
                            <w:r w:rsidRPr="001B09F2">
                              <w:rPr>
                                <w:rFonts w:asciiTheme="minorHAnsi" w:hAnsiTheme="minorHAnsi" w:cstheme="minorHAnsi"/>
                              </w:rPr>
                              <w:t xml:space="preserve"> to add text to your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.25pt;margin-top:72.5pt;width:196.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" fillcolor="white [3201]" strokeweight=".5pt">
                <v:textbox>
                  <w:txbxContent>
                    <w:p w:rsidR="001B09F2" w:rsidRPr="001B09F2" w:rsidRDefault="001B09F2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1B09F2">
                        <w:rPr>
                          <w:rFonts w:asciiTheme="minorHAnsi" w:hAnsiTheme="minorHAnsi" w:cstheme="minorHAnsi"/>
                        </w:rPr>
                        <w:t xml:space="preserve">Click on </w:t>
                      </w:r>
                      <w:r>
                        <w:rPr>
                          <w:rFonts w:asciiTheme="minorHAnsi" w:hAnsiTheme="minorHAnsi" w:cstheme="minorHAnsi"/>
                        </w:rPr>
                        <w:t>‘</w:t>
                      </w:r>
                      <w:r w:rsidRPr="001B09F2">
                        <w:rPr>
                          <w:rFonts w:asciiTheme="minorHAnsi" w:hAnsiTheme="minorHAnsi" w:cstheme="minorHAnsi"/>
                        </w:rPr>
                        <w:t>T</w:t>
                      </w:r>
                      <w:r>
                        <w:rPr>
                          <w:rFonts w:asciiTheme="minorHAnsi" w:hAnsiTheme="minorHAnsi" w:cstheme="minorHAnsi"/>
                        </w:rPr>
                        <w:t>’</w:t>
                      </w:r>
                      <w:r w:rsidRPr="001B09F2">
                        <w:rPr>
                          <w:rFonts w:asciiTheme="minorHAnsi" w:hAnsiTheme="minorHAnsi" w:cstheme="minorHAnsi"/>
                        </w:rPr>
                        <w:t xml:space="preserve"> to add text to your 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1901825</wp:posOffset>
                </wp:positionV>
                <wp:extent cx="1657350" cy="552450"/>
                <wp:effectExtent l="38100" t="57150" r="190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7350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4pt;margin-top:149.75pt;width:130.5pt;height:43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" strokecolor="black [3213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C57B80D" wp14:editId="1C3C86BE">
            <wp:extent cx="4524375" cy="32063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15972" b="20602"/>
                    <a:stretch/>
                  </pic:blipFill>
                  <pic:spPr bwMode="auto">
                    <a:xfrm>
                      <a:off x="0" y="0"/>
                      <a:ext cx="4524375" cy="320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0DC" w:rsidRDefault="00A660DC">
      <w:pPr>
        <w:rPr>
          <w:rFonts w:asciiTheme="minorHAnsi" w:hAnsiTheme="minorHAnsi" w:cstheme="minorHAnsi"/>
          <w:b/>
          <w:sz w:val="40"/>
          <w:szCs w:val="40"/>
        </w:rPr>
      </w:pPr>
    </w:p>
    <w:p w:rsidR="001B09F2" w:rsidRDefault="00A660DC" w:rsidP="001B09F2">
      <w:pPr>
        <w:rPr>
          <w:rFonts w:asciiTheme="minorHAnsi" w:hAnsiTheme="minorHAnsi" w:cstheme="minorHAnsi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B2AD78" wp14:editId="05B5C909">
                <wp:simplePos x="0" y="0"/>
                <wp:positionH relativeFrom="column">
                  <wp:posOffset>4133850</wp:posOffset>
                </wp:positionH>
                <wp:positionV relativeFrom="paragraph">
                  <wp:posOffset>1595754</wp:posOffset>
                </wp:positionV>
                <wp:extent cx="2219325" cy="809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0DC" w:rsidRPr="00A660DC" w:rsidRDefault="00A660D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Click on this box to change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, scale,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space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between each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25.5pt;margin-top:125.65pt;width:174.7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" fillcolor="white [3201]" strokeweight=".5pt">
                <v:textbox>
                  <w:txbxContent>
                    <w:p w:rsidR="00A660DC" w:rsidRPr="00A660DC" w:rsidRDefault="00A660DC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Click on this box to change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colour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, scale,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</w:rPr>
                        <w:t>space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</w:rPr>
                        <w:t xml:space="preserve"> between each 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A538D" wp14:editId="3E33F867">
                <wp:simplePos x="0" y="0"/>
                <wp:positionH relativeFrom="column">
                  <wp:posOffset>3771900</wp:posOffset>
                </wp:positionH>
                <wp:positionV relativeFrom="paragraph">
                  <wp:posOffset>367030</wp:posOffset>
                </wp:positionV>
                <wp:extent cx="1152524" cy="1019175"/>
                <wp:effectExtent l="38100" t="38100" r="2921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4" cy="1019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97pt;margin-top:28.9pt;width:90.75pt;height:80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" strokecolor="black [3213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ACD5964" wp14:editId="62EB373B">
            <wp:extent cx="3924300" cy="3190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28472" b="22454"/>
                    <a:stretch/>
                  </pic:blipFill>
                  <pic:spPr bwMode="auto">
                    <a:xfrm>
                      <a:off x="0" y="0"/>
                      <a:ext cx="39243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0DC" w:rsidRDefault="00A660DC" w:rsidP="001B09F2">
      <w:pPr>
        <w:rPr>
          <w:rFonts w:asciiTheme="minorHAnsi" w:hAnsiTheme="minorHAnsi" w:cstheme="minorHAnsi"/>
          <w:sz w:val="40"/>
          <w:szCs w:val="40"/>
        </w:rPr>
      </w:pPr>
    </w:p>
    <w:p w:rsidR="00A660DC" w:rsidRDefault="00A660DC" w:rsidP="001B09F2">
      <w:pPr>
        <w:rPr>
          <w:rFonts w:asciiTheme="minorHAnsi" w:hAnsiTheme="minorHAnsi" w:cstheme="minorHAnsi"/>
          <w:sz w:val="40"/>
          <w:szCs w:val="40"/>
        </w:rPr>
      </w:pPr>
    </w:p>
    <w:p w:rsidR="00A660DC" w:rsidRDefault="00A660DC" w:rsidP="001B09F2">
      <w:pPr>
        <w:rPr>
          <w:rFonts w:asciiTheme="minorHAnsi" w:hAnsiTheme="minorHAnsi" w:cstheme="minorHAnsi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211455</wp:posOffset>
            </wp:positionV>
            <wp:extent cx="267462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385" y="21546"/>
                <wp:lineTo x="2138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0" t="-230" r="61979" b="26851"/>
                    <a:stretch/>
                  </pic:blipFill>
                  <pic:spPr bwMode="auto">
                    <a:xfrm>
                      <a:off x="0" y="0"/>
                      <a:ext cx="267462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0DC" w:rsidRDefault="00A660DC" w:rsidP="001B09F2">
      <w:pPr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2187575</wp:posOffset>
                </wp:positionV>
                <wp:extent cx="1885950" cy="6477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0DC" w:rsidRPr="00A660DC" w:rsidRDefault="00A660D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660DC">
                              <w:rPr>
                                <w:rFonts w:asciiTheme="minorHAnsi" w:hAnsiTheme="minorHAnsi" w:cstheme="minorHAnsi"/>
                              </w:rPr>
                              <w:t>Click on move tool to move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51pt;margin-top:172.25pt;width:148.5pt;height:5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" fillcolor="white [3201]" strokeweight=".5pt">
                <v:textbox>
                  <w:txbxContent>
                    <w:p w:rsidR="00A660DC" w:rsidRPr="00A660DC" w:rsidRDefault="00A660DC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660DC">
                        <w:rPr>
                          <w:rFonts w:asciiTheme="minorHAnsi" w:hAnsiTheme="minorHAnsi" w:cstheme="minorHAnsi"/>
                        </w:rPr>
                        <w:t>Click on move tool to move 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939800</wp:posOffset>
                </wp:positionV>
                <wp:extent cx="1209675" cy="1104900"/>
                <wp:effectExtent l="0" t="38100" r="4762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38pt;margin-top:74pt;width:95.25pt;height:8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" strokecolor="black [3213]">
                <v:stroke endarrow="open"/>
              </v:shape>
            </w:pict>
          </mc:Fallback>
        </mc:AlternateContent>
      </w: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ED1CC7" w:rsidP="00A660DC">
      <w:pPr>
        <w:rPr>
          <w:rFonts w:asciiTheme="minorHAnsi" w:hAnsiTheme="minorHAnsi" w:cstheme="minorHAnsi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1706245</wp:posOffset>
                </wp:positionV>
                <wp:extent cx="3581400" cy="7620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CC7" w:rsidRPr="00ED1CC7" w:rsidRDefault="00ED1CC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ED1CC7">
                              <w:rPr>
                                <w:rFonts w:asciiTheme="minorHAnsi" w:hAnsiTheme="minorHAnsi" w:cstheme="minorHAnsi"/>
                              </w:rPr>
                              <w:t xml:space="preserve">Go to </w:t>
                            </w:r>
                            <w:r w:rsidRPr="00ED1CC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EDIT – TRANSFORM – ROTATE</w:t>
                            </w:r>
                          </w:p>
                          <w:p w:rsidR="00ED1CC7" w:rsidRPr="00ED1CC7" w:rsidRDefault="00ED1CC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D1CC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To rotate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your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9" type="#_x0000_t202" style="position:absolute;margin-left:210.75pt;margin-top:134.35pt;width:282pt;height:6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" fillcolor="white [3201]" strokeweight=".5pt">
                <v:textbox>
                  <w:txbxContent>
                    <w:p w:rsidR="00ED1CC7" w:rsidRPr="00ED1CC7" w:rsidRDefault="00ED1CC7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ED1CC7">
                        <w:rPr>
                          <w:rFonts w:asciiTheme="minorHAnsi" w:hAnsiTheme="minorHAnsi" w:cstheme="minorHAnsi"/>
                        </w:rPr>
                        <w:t xml:space="preserve">Go to </w:t>
                      </w:r>
                      <w:r w:rsidRPr="00ED1CC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EDIT – TRANSFORM – ROTATE</w:t>
                      </w:r>
                    </w:p>
                    <w:p w:rsidR="00ED1CC7" w:rsidRPr="00ED1CC7" w:rsidRDefault="00ED1CC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D1CC7">
                        <w:rPr>
                          <w:rFonts w:asciiTheme="minorHAnsi" w:hAnsiTheme="minorHAnsi" w:cstheme="minorHAnsi"/>
                          <w:b/>
                        </w:rPr>
                        <w:t xml:space="preserve">To rotate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your text</w:t>
                      </w:r>
                    </w:p>
                  </w:txbxContent>
                </v:textbox>
              </v:shape>
            </w:pict>
          </mc:Fallback>
        </mc:AlternateContent>
      </w:r>
      <w:r w:rsidR="00A660DC">
        <w:rPr>
          <w:noProof/>
          <w:lang w:val="en-GB" w:eastAsia="en-GB"/>
        </w:rPr>
        <w:drawing>
          <wp:inline distT="0" distB="0" distL="0" distR="0" wp14:anchorId="27F4C1BC" wp14:editId="73B9175F">
            <wp:extent cx="2628900" cy="39788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1458" b="22222"/>
                    <a:stretch/>
                  </pic:blipFill>
                  <pic:spPr bwMode="auto">
                    <a:xfrm>
                      <a:off x="0" y="0"/>
                      <a:ext cx="2631018" cy="398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A660DC" w:rsidRPr="00A660DC" w:rsidRDefault="00ED1CC7" w:rsidP="00A660DC">
      <w:pPr>
        <w:rPr>
          <w:rFonts w:asciiTheme="minorHAnsi" w:hAnsiTheme="minorHAnsi" w:cstheme="minorHAnsi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58A3BCF8" wp14:editId="1C955F4C">
            <wp:simplePos x="0" y="0"/>
            <wp:positionH relativeFrom="column">
              <wp:posOffset>-403225</wp:posOffset>
            </wp:positionH>
            <wp:positionV relativeFrom="paragraph">
              <wp:posOffset>249555</wp:posOffset>
            </wp:positionV>
            <wp:extent cx="4380230" cy="3933825"/>
            <wp:effectExtent l="0" t="0" r="1270" b="9525"/>
            <wp:wrapTight wrapText="bothSides">
              <wp:wrapPolygon edited="0">
                <wp:start x="0" y="0"/>
                <wp:lineTo x="0" y="21548"/>
                <wp:lineTo x="21512" y="21548"/>
                <wp:lineTo x="215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79" b="24537"/>
                    <a:stretch/>
                  </pic:blipFill>
                  <pic:spPr bwMode="auto">
                    <a:xfrm>
                      <a:off x="0" y="0"/>
                      <a:ext cx="438023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0DC" w:rsidRPr="00ED1CC7" w:rsidRDefault="00A660DC" w:rsidP="00A660DC">
      <w:pPr>
        <w:rPr>
          <w:rFonts w:asciiTheme="minorHAnsi" w:hAnsiTheme="minorHAnsi" w:cstheme="minorHAnsi"/>
          <w:b/>
          <w:sz w:val="40"/>
          <w:szCs w:val="40"/>
        </w:rPr>
      </w:pPr>
    </w:p>
    <w:p w:rsidR="00A660DC" w:rsidRDefault="00A660DC" w:rsidP="00A660DC">
      <w:pPr>
        <w:rPr>
          <w:rFonts w:asciiTheme="minorHAnsi" w:hAnsiTheme="minorHAnsi" w:cstheme="minorHAnsi"/>
          <w:sz w:val="40"/>
          <w:szCs w:val="40"/>
        </w:rPr>
      </w:pPr>
    </w:p>
    <w:p w:rsidR="00745205" w:rsidRDefault="009F5222" w:rsidP="00A660DC">
      <w:pPr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noProof/>
          <w:color w:val="000066"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2291080</wp:posOffset>
                </wp:positionV>
                <wp:extent cx="1895475" cy="8096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22" w:rsidRPr="009F5222" w:rsidRDefault="009F522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F5222">
                              <w:rPr>
                                <w:rFonts w:asciiTheme="minorHAnsi" w:hAnsiTheme="minorHAnsi" w:cstheme="minorHAnsi"/>
                              </w:rPr>
                              <w:t>Click on ‘F’ at the bottom of LAYERS BOX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to add </w:t>
                            </w:r>
                            <w:r w:rsidRPr="009F5222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outlines and outer glows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9pt;margin-top:180.4pt;width:149.25pt;height:63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" fillcolor="white [3201]" strokeweight=".5pt">
                <v:textbox>
                  <w:txbxContent>
                    <w:p w:rsidR="009F5222" w:rsidRPr="009F5222" w:rsidRDefault="009F5222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F5222">
                        <w:rPr>
                          <w:rFonts w:asciiTheme="minorHAnsi" w:hAnsiTheme="minorHAnsi" w:cstheme="minorHAnsi"/>
                        </w:rPr>
                        <w:t>Click on ‘F’ at the bottom of LAYERS BOX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to add </w:t>
                      </w:r>
                      <w:r w:rsidRPr="009F5222">
                        <w:rPr>
                          <w:rFonts w:asciiTheme="minorHAnsi" w:hAnsiTheme="minorHAnsi" w:cstheme="minorHAnsi"/>
                          <w:u w:val="single"/>
                        </w:rPr>
                        <w:t>outlines and outer glows</w:t>
                      </w:r>
                    </w:p>
                  </w:txbxContent>
                </v:textbox>
              </v:shape>
            </w:pict>
          </mc:Fallback>
        </mc:AlternateContent>
      </w: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  <w:r w:rsidRPr="009F5222">
        <w:rPr>
          <w:rFonts w:asciiTheme="minorHAnsi" w:hAnsiTheme="minorHAnsi" w:cstheme="minorHAnsi"/>
          <w:noProof/>
          <w:color w:val="000066"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262828" wp14:editId="6EDF634A">
                <wp:simplePos x="0" y="0"/>
                <wp:positionH relativeFrom="column">
                  <wp:posOffset>-1501140</wp:posOffset>
                </wp:positionH>
                <wp:positionV relativeFrom="paragraph">
                  <wp:posOffset>294005</wp:posOffset>
                </wp:positionV>
                <wp:extent cx="2266950" cy="1009650"/>
                <wp:effectExtent l="38100" t="38100" r="190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6950" cy="100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-118.2pt;margin-top:23.15pt;width:178.5pt;height:79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" strokecolor="black [3213]">
                <v:stroke endarrow="open"/>
              </v:shape>
            </w:pict>
          </mc:Fallback>
        </mc:AlternateContent>
      </w: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745205" w:rsidRP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745205" w:rsidRDefault="00745205" w:rsidP="00745205">
      <w:pPr>
        <w:rPr>
          <w:rFonts w:asciiTheme="minorHAnsi" w:hAnsiTheme="minorHAnsi" w:cstheme="minorHAnsi"/>
          <w:sz w:val="40"/>
          <w:szCs w:val="40"/>
        </w:rPr>
      </w:pPr>
    </w:p>
    <w:p w:rsidR="001B09F2" w:rsidRDefault="00745205" w:rsidP="00745205">
      <w:pPr>
        <w:jc w:val="center"/>
        <w:rPr>
          <w:rFonts w:asciiTheme="minorHAnsi" w:hAnsiTheme="minorHAnsi" w:cstheme="minorHAnsi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75564</wp:posOffset>
                </wp:positionV>
                <wp:extent cx="1590675" cy="15335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205" w:rsidRPr="00745205" w:rsidRDefault="0074520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45205">
                              <w:rPr>
                                <w:rFonts w:asciiTheme="minorHAnsi" w:hAnsiTheme="minorHAnsi" w:cstheme="minorHAnsi"/>
                              </w:rPr>
                              <w:t>When you are adding TATE MODERN</w:t>
                            </w:r>
                          </w:p>
                          <w:p w:rsidR="00745205" w:rsidRPr="00745205" w:rsidRDefault="0074520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45205">
                              <w:rPr>
                                <w:rFonts w:asciiTheme="minorHAnsi" w:hAnsiTheme="minorHAnsi" w:cstheme="minorHAnsi"/>
                              </w:rPr>
                              <w:t xml:space="preserve">Make sure each word is on a different layer so you can position them where you want.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375pt;margin-top:5.95pt;width:125.25pt;height:12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" fillcolor="white [3201]" strokeweight=".5pt">
                <v:textbox>
                  <w:txbxContent>
                    <w:p w:rsidR="00745205" w:rsidRPr="00745205" w:rsidRDefault="0074520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45205">
                        <w:rPr>
                          <w:rFonts w:asciiTheme="minorHAnsi" w:hAnsiTheme="minorHAnsi" w:cstheme="minorHAnsi"/>
                        </w:rPr>
                        <w:t>When you are adding TATE MODERN</w:t>
                      </w:r>
                    </w:p>
                    <w:p w:rsidR="00745205" w:rsidRPr="00745205" w:rsidRDefault="0074520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45205">
                        <w:rPr>
                          <w:rFonts w:asciiTheme="minorHAnsi" w:hAnsiTheme="minorHAnsi" w:cstheme="minorHAnsi"/>
                        </w:rPr>
                        <w:t xml:space="preserve">Make sure each word is on a different layer so you can position them where you want. </w:t>
                      </w:r>
                    </w:p>
                  </w:txbxContent>
                </v:textbox>
              </v:shape>
            </w:pict>
          </mc:Fallback>
        </mc:AlternateContent>
      </w:r>
      <w:r w:rsidRPr="007452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C46947" wp14:editId="1007ADBA">
                <wp:simplePos x="0" y="0"/>
                <wp:positionH relativeFrom="column">
                  <wp:posOffset>3733800</wp:posOffset>
                </wp:positionH>
                <wp:positionV relativeFrom="paragraph">
                  <wp:posOffset>1056640</wp:posOffset>
                </wp:positionV>
                <wp:extent cx="1419225" cy="152400"/>
                <wp:effectExtent l="38100" t="0" r="28575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294pt;margin-top:83.2pt;width:111.75pt;height:12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" strokecolor="black [3213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AB3E594" wp14:editId="6C935FD7">
            <wp:extent cx="3810000" cy="3257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0556" b="20833"/>
                    <a:stretch/>
                  </pic:blipFill>
                  <pic:spPr bwMode="auto">
                    <a:xfrm>
                      <a:off x="0" y="0"/>
                      <a:ext cx="38100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205" w:rsidRDefault="00745205" w:rsidP="00745205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745205" w:rsidRDefault="00745205" w:rsidP="00745205">
      <w:pPr>
        <w:jc w:val="center"/>
        <w:rPr>
          <w:noProof/>
          <w:lang w:val="en-GB" w:eastAsia="en-GB"/>
        </w:rPr>
      </w:pPr>
    </w:p>
    <w:p w:rsidR="00745205" w:rsidRDefault="00745205" w:rsidP="00745205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745205" w:rsidRPr="00745205" w:rsidRDefault="00745205" w:rsidP="00745205">
      <w:pPr>
        <w:jc w:val="center"/>
        <w:rPr>
          <w:rFonts w:asciiTheme="minorHAnsi" w:hAnsiTheme="minorHAnsi" w:cstheme="minorHAnsi"/>
          <w:sz w:val="40"/>
          <w:szCs w:val="40"/>
        </w:rPr>
      </w:pPr>
    </w:p>
    <w:sectPr w:rsidR="00745205" w:rsidRPr="0074520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9F2"/>
    <w:rsid w:val="001B09F2"/>
    <w:rsid w:val="00745205"/>
    <w:rsid w:val="00894445"/>
    <w:rsid w:val="009F5222"/>
    <w:rsid w:val="00A660DC"/>
    <w:rsid w:val="00BF44E7"/>
    <w:rsid w:val="00ED1CC7"/>
    <w:rsid w:val="00FC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B09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09F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B09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09F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D113D0B5</Template>
  <TotalTime>477</TotalTime>
  <Pages>4</Pages>
  <Words>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Clements, S</dc:creator>
  <cp:keywords/>
  <dc:description/>
  <cp:lastModifiedBy>Clements, S</cp:lastModifiedBy>
  <cp:revision>1</cp:revision>
  <cp:lastPrinted>2011-12-08T12:45:00Z</cp:lastPrinted>
  <dcterms:created xsi:type="dcterms:W3CDTF">2011-12-08T08:13:00Z</dcterms:created>
  <dcterms:modified xsi:type="dcterms:W3CDTF">2011-12-08T16:17:00Z</dcterms:modified>
</cp:coreProperties>
</file>